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50864" w14:textId="77777777" w:rsidR="004F16A8" w:rsidRDefault="004F16A8" w:rsidP="004F16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3A50E3" w14:textId="27832C82" w:rsidR="004F16A8" w:rsidRDefault="004F16A8" w:rsidP="004F16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F16A8">
        <w:rPr>
          <w:rFonts w:ascii="Times New Roman" w:hAnsi="Times New Roman" w:cs="Times New Roman"/>
          <w:b/>
          <w:bCs/>
          <w:sz w:val="24"/>
          <w:szCs w:val="24"/>
        </w:rPr>
        <w:t>Comparez la su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perficie </w:t>
      </w:r>
      <w:r w:rsidRPr="004F16A8">
        <w:rPr>
          <w:rFonts w:ascii="Times New Roman" w:hAnsi="Times New Roman" w:cs="Times New Roman"/>
          <w:b/>
          <w:bCs/>
          <w:sz w:val="24"/>
          <w:szCs w:val="24"/>
        </w:rPr>
        <w:t xml:space="preserve">de votre commune </w:t>
      </w:r>
      <w:r>
        <w:rPr>
          <w:rFonts w:ascii="Times New Roman" w:hAnsi="Times New Roman" w:cs="Times New Roman"/>
          <w:b/>
          <w:bCs/>
          <w:sz w:val="24"/>
          <w:szCs w:val="24"/>
        </w:rPr>
        <w:t>à la superficie des</w:t>
      </w:r>
      <w:r w:rsidRPr="004F16A8">
        <w:rPr>
          <w:rFonts w:ascii="Times New Roman" w:hAnsi="Times New Roman" w:cs="Times New Roman"/>
          <w:b/>
          <w:bCs/>
          <w:sz w:val="24"/>
          <w:szCs w:val="24"/>
        </w:rPr>
        <w:t xml:space="preserve"> feux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en France</w:t>
      </w:r>
    </w:p>
    <w:p w14:paraId="02523392" w14:textId="65F1C16D" w:rsidR="004F16A8" w:rsidRPr="004F16A8" w:rsidRDefault="004F16A8" w:rsidP="004F16A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F16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La superficie, c’est la taille d’un endroit (une commune, une forêt, un pays…)</w:t>
      </w:r>
    </w:p>
    <w:p w14:paraId="2A3DFD71" w14:textId="7FF4734D" w:rsidR="004F16A8" w:rsidRPr="004F16A8" w:rsidRDefault="004F16A8" w:rsidP="004F16A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 xml:space="preserve">Cherchez la superficie de votre commune en </w:t>
      </w:r>
      <w:r w:rsidRPr="004F16A8">
        <w:rPr>
          <w:rFonts w:ascii="Times New Roman" w:hAnsi="Times New Roman" w:cs="Times New Roman"/>
          <w:b/>
          <w:bCs/>
          <w:sz w:val="24"/>
          <w:szCs w:val="24"/>
        </w:rPr>
        <w:t>km²</w:t>
      </w:r>
      <w:r w:rsidRPr="004F16A8">
        <w:rPr>
          <w:rFonts w:ascii="Times New Roman" w:hAnsi="Times New Roman" w:cs="Times New Roman"/>
          <w:sz w:val="24"/>
          <w:szCs w:val="24"/>
        </w:rPr>
        <w:t>. (Vous pouvez la trouver sur internet)</w:t>
      </w:r>
    </w:p>
    <w:p w14:paraId="27309DF6" w14:textId="77777777" w:rsidR="004F16A8" w:rsidRPr="004F16A8" w:rsidRDefault="004F16A8" w:rsidP="004F16A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>Convertissez les surfaces brûlées en km² :</w:t>
      </w:r>
    </w:p>
    <w:p w14:paraId="0F28ABE7" w14:textId="77777777" w:rsidR="004F16A8" w:rsidRPr="004F16A8" w:rsidRDefault="004F16A8" w:rsidP="004F16A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 xml:space="preserve">France : 116 000 hectares = </w:t>
      </w:r>
      <w:r w:rsidRPr="004F16A8">
        <w:rPr>
          <w:rFonts w:ascii="Times New Roman" w:hAnsi="Times New Roman" w:cs="Times New Roman"/>
          <w:b/>
          <w:bCs/>
          <w:sz w:val="24"/>
          <w:szCs w:val="24"/>
        </w:rPr>
        <w:t>1 160 km²</w:t>
      </w:r>
    </w:p>
    <w:p w14:paraId="265785FA" w14:textId="77777777" w:rsidR="004F16A8" w:rsidRPr="004F16A8" w:rsidRDefault="004F16A8" w:rsidP="004F16A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 xml:space="preserve">Gironde : 42 000 hectares = </w:t>
      </w:r>
      <w:r w:rsidRPr="004F16A8">
        <w:rPr>
          <w:rFonts w:ascii="Times New Roman" w:hAnsi="Times New Roman" w:cs="Times New Roman"/>
          <w:b/>
          <w:bCs/>
          <w:sz w:val="24"/>
          <w:szCs w:val="24"/>
        </w:rPr>
        <w:t>420 km²</w:t>
      </w:r>
    </w:p>
    <w:p w14:paraId="06BB7F1F" w14:textId="77777777" w:rsidR="004F16A8" w:rsidRPr="004F16A8" w:rsidRDefault="004F16A8" w:rsidP="004F16A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>Faites le calcul :</w:t>
      </w:r>
    </w:p>
    <w:p w14:paraId="5118E215" w14:textId="77777777" w:rsidR="004F16A8" w:rsidRDefault="004F16A8" w:rsidP="004F16A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 xml:space="preserve">Divisez </w:t>
      </w:r>
      <w:r w:rsidRPr="004F16A8">
        <w:rPr>
          <w:rFonts w:ascii="Times New Roman" w:hAnsi="Times New Roman" w:cs="Times New Roman"/>
          <w:b/>
          <w:bCs/>
          <w:sz w:val="24"/>
          <w:szCs w:val="24"/>
        </w:rPr>
        <w:t>1 160</w:t>
      </w:r>
      <w:r w:rsidRPr="004F16A8">
        <w:rPr>
          <w:rFonts w:ascii="Times New Roman" w:hAnsi="Times New Roman" w:cs="Times New Roman"/>
          <w:sz w:val="24"/>
          <w:szCs w:val="24"/>
        </w:rPr>
        <w:t xml:space="preserve"> par la superficie de votre commune. </w:t>
      </w:r>
    </w:p>
    <w:p w14:paraId="62087DAF" w14:textId="5FF83BBE" w:rsidR="004F16A8" w:rsidRPr="004F16A8" w:rsidRDefault="004F16A8" w:rsidP="004F16A8">
      <w:pPr>
        <w:ind w:left="1440"/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>→ Vous obtenez le nombre de fois que votre commune rentre dans la surface brûlée en France.</w:t>
      </w:r>
    </w:p>
    <w:p w14:paraId="788DC960" w14:textId="77777777" w:rsidR="004F16A8" w:rsidRDefault="004F16A8" w:rsidP="004F16A8">
      <w:pPr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 xml:space="preserve">Divisez </w:t>
      </w:r>
      <w:r w:rsidRPr="004F16A8">
        <w:rPr>
          <w:rFonts w:ascii="Times New Roman" w:hAnsi="Times New Roman" w:cs="Times New Roman"/>
          <w:b/>
          <w:bCs/>
          <w:sz w:val="24"/>
          <w:szCs w:val="24"/>
        </w:rPr>
        <w:t>420</w:t>
      </w:r>
      <w:r w:rsidRPr="004F16A8">
        <w:rPr>
          <w:rFonts w:ascii="Times New Roman" w:hAnsi="Times New Roman" w:cs="Times New Roman"/>
          <w:sz w:val="24"/>
          <w:szCs w:val="24"/>
        </w:rPr>
        <w:t xml:space="preserve"> par la superficie de votre commune. </w:t>
      </w:r>
    </w:p>
    <w:p w14:paraId="7ACA8FF7" w14:textId="42A61559" w:rsidR="004F16A8" w:rsidRPr="004F16A8" w:rsidRDefault="004F16A8" w:rsidP="004F16A8">
      <w:pPr>
        <w:ind w:left="1440"/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>→ Vous obtenez le nombre de fois que votre commune rentre dans le feu de Gironde.</w:t>
      </w:r>
    </w:p>
    <w:p w14:paraId="4801FE6D" w14:textId="77777777" w:rsidR="004F16A8" w:rsidRPr="004F16A8" w:rsidRDefault="004F16A8" w:rsidP="004F16A8">
      <w:pPr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b/>
          <w:bCs/>
          <w:sz w:val="24"/>
          <w:szCs w:val="24"/>
        </w:rPr>
        <w:t>Exemple :</w:t>
      </w:r>
      <w:r w:rsidRPr="004F16A8">
        <w:rPr>
          <w:rFonts w:ascii="Times New Roman" w:hAnsi="Times New Roman" w:cs="Times New Roman"/>
          <w:sz w:val="24"/>
          <w:szCs w:val="24"/>
        </w:rPr>
        <w:t xml:space="preserve"> Si votre commune fait 20 km² :</w:t>
      </w:r>
    </w:p>
    <w:p w14:paraId="0F8A73A4" w14:textId="77777777" w:rsidR="004F16A8" w:rsidRPr="004F16A8" w:rsidRDefault="004F16A8" w:rsidP="004F16A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 xml:space="preserve">1 160 ÷ 20 = 58 → La surface brûlée en France représente </w:t>
      </w:r>
      <w:r w:rsidRPr="004F16A8">
        <w:rPr>
          <w:rFonts w:ascii="Times New Roman" w:hAnsi="Times New Roman" w:cs="Times New Roman"/>
          <w:b/>
          <w:bCs/>
          <w:sz w:val="24"/>
          <w:szCs w:val="24"/>
        </w:rPr>
        <w:t>58 fois</w:t>
      </w:r>
      <w:r w:rsidRPr="004F16A8">
        <w:rPr>
          <w:rFonts w:ascii="Times New Roman" w:hAnsi="Times New Roman" w:cs="Times New Roman"/>
          <w:sz w:val="24"/>
          <w:szCs w:val="24"/>
        </w:rPr>
        <w:t xml:space="preserve"> votre commune.</w:t>
      </w:r>
    </w:p>
    <w:p w14:paraId="334B97F8" w14:textId="5C1F5368" w:rsidR="004F16A8" w:rsidRDefault="004F16A8" w:rsidP="004F16A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 xml:space="preserve">420 ÷ 20 = 21 → Le feu de Gironde représente </w:t>
      </w:r>
      <w:r w:rsidRPr="004F16A8">
        <w:rPr>
          <w:rFonts w:ascii="Times New Roman" w:hAnsi="Times New Roman" w:cs="Times New Roman"/>
          <w:b/>
          <w:bCs/>
          <w:sz w:val="24"/>
          <w:szCs w:val="24"/>
        </w:rPr>
        <w:t>21 fois</w:t>
      </w:r>
      <w:r w:rsidRPr="004F16A8">
        <w:rPr>
          <w:rFonts w:ascii="Times New Roman" w:hAnsi="Times New Roman" w:cs="Times New Roman"/>
          <w:sz w:val="24"/>
          <w:szCs w:val="24"/>
        </w:rPr>
        <w:t xml:space="preserve"> votre commune.</w:t>
      </w:r>
    </w:p>
    <w:p w14:paraId="6190BBA7" w14:textId="77777777" w:rsidR="004F16A8" w:rsidRPr="004F16A8" w:rsidRDefault="004F16A8" w:rsidP="004F16A8">
      <w:pPr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F1D6D49" w14:textId="77777777" w:rsidR="004F16A8" w:rsidRPr="004F16A8" w:rsidRDefault="004F16A8" w:rsidP="004F16A8">
      <w:pPr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0101EC44" w14:textId="77777777" w:rsidR="004F16A8" w:rsidRPr="004F16A8" w:rsidRDefault="004F16A8" w:rsidP="004F16A8">
      <w:pPr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6F62A82" w14:textId="77777777" w:rsidR="004F16A8" w:rsidRPr="004F16A8" w:rsidRDefault="004F16A8" w:rsidP="004F16A8">
      <w:pPr>
        <w:rPr>
          <w:rFonts w:ascii="Times New Roman" w:hAnsi="Times New Roman" w:cs="Times New Roman"/>
          <w:sz w:val="24"/>
          <w:szCs w:val="24"/>
        </w:rPr>
      </w:pPr>
      <w:r w:rsidRPr="004F16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50C3B1D2" w14:textId="77777777" w:rsidR="00BF61AA" w:rsidRPr="004731E6" w:rsidRDefault="00BF61AA">
      <w:pPr>
        <w:rPr>
          <w:rFonts w:ascii="Times New Roman" w:hAnsi="Times New Roman" w:cs="Times New Roman"/>
          <w:sz w:val="24"/>
          <w:szCs w:val="24"/>
        </w:rPr>
      </w:pPr>
    </w:p>
    <w:p w14:paraId="7E89A68B" w14:textId="77777777" w:rsidR="004731E6" w:rsidRDefault="004731E6"/>
    <w:sectPr w:rsidR="004731E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30DA4" w14:textId="77777777" w:rsidR="004A4253" w:rsidRDefault="004A4253" w:rsidP="00C811BA">
      <w:pPr>
        <w:spacing w:after="0" w:line="240" w:lineRule="auto"/>
      </w:pPr>
      <w:r>
        <w:separator/>
      </w:r>
    </w:p>
  </w:endnote>
  <w:endnote w:type="continuationSeparator" w:id="0">
    <w:p w14:paraId="76A359BE" w14:textId="77777777" w:rsidR="004A4253" w:rsidRDefault="004A4253" w:rsidP="00C81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4059103"/>
      <w:docPartObj>
        <w:docPartGallery w:val="Page Numbers (Bottom of Page)"/>
        <w:docPartUnique/>
      </w:docPartObj>
    </w:sdtPr>
    <w:sdtContent>
      <w:p w14:paraId="199AE1BA" w14:textId="77777777" w:rsidR="00C811BA" w:rsidRDefault="00C811BA">
        <w:pPr>
          <w:pStyle w:val="Pieddepag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61772D5" wp14:editId="20C50CEC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196266227" name="Group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2090461758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99342524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1C40816" w14:textId="77777777" w:rsidR="00C811BA" w:rsidRDefault="00C811BA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  <w:lang w:val="fr-FR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61772D5" id="Groupe 2" o:spid="_x0000_s1026" style="position:absolute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" filled="f" strokecolor="#7f7f7f">
                    <v:textbox>
                      <w:txbxContent>
                        <w:p w14:paraId="01C40816" w14:textId="77777777" w:rsidR="00C811BA" w:rsidRDefault="00C811BA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lang w:val="fr-FR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A2360" w14:textId="77777777" w:rsidR="004A4253" w:rsidRDefault="004A4253" w:rsidP="00C811BA">
      <w:pPr>
        <w:spacing w:after="0" w:line="240" w:lineRule="auto"/>
      </w:pPr>
      <w:r>
        <w:separator/>
      </w:r>
    </w:p>
  </w:footnote>
  <w:footnote w:type="continuationSeparator" w:id="0">
    <w:p w14:paraId="5F65B4CD" w14:textId="77777777" w:rsidR="004A4253" w:rsidRDefault="004A4253" w:rsidP="00C81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A332" w14:textId="6B1A2BAC" w:rsidR="00C811BA" w:rsidRDefault="00C811BA" w:rsidP="00C811BA">
    <w:pPr>
      <w:pStyle w:val="En-tte"/>
    </w:pPr>
    <w:r>
      <w:tab/>
    </w:r>
    <w:r w:rsidRPr="004731E6">
      <w:rPr>
        <w:rFonts w:ascii="Times New Roman" w:hAnsi="Times New Roman" w:cs="Times New Roman"/>
        <w:b/>
        <w:bCs/>
        <w:sz w:val="36"/>
        <w:szCs w:val="36"/>
      </w:rPr>
      <w:t>Exercice</w:t>
    </w:r>
    <w:r>
      <w:tab/>
    </w:r>
    <w:r w:rsidRPr="00C811BA">
      <w:rPr>
        <w:noProof/>
      </w:rPr>
      <w:drawing>
        <wp:inline distT="0" distB="0" distL="0" distR="0" wp14:anchorId="40ECE5F4" wp14:editId="47DCDCD5">
          <wp:extent cx="1219200" cy="354677"/>
          <wp:effectExtent l="0" t="0" r="0" b="7620"/>
          <wp:docPr id="63526346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526346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6472" cy="362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E2AE8"/>
    <w:multiLevelType w:val="multilevel"/>
    <w:tmpl w:val="942CF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ED23AE"/>
    <w:multiLevelType w:val="multilevel"/>
    <w:tmpl w:val="E146D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9821808">
    <w:abstractNumId w:val="0"/>
  </w:num>
  <w:num w:numId="2" w16cid:durableId="1366523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A8"/>
    <w:rsid w:val="00442562"/>
    <w:rsid w:val="004731E6"/>
    <w:rsid w:val="004A4253"/>
    <w:rsid w:val="004F16A8"/>
    <w:rsid w:val="006762C4"/>
    <w:rsid w:val="00BF61AA"/>
    <w:rsid w:val="00C811BA"/>
    <w:rsid w:val="00CD110C"/>
    <w:rsid w:val="00DD3D75"/>
    <w:rsid w:val="00E4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9EA5CC"/>
  <w15:chartTrackingRefBased/>
  <w15:docId w15:val="{03B1B23A-D03D-4A9C-B1E8-073F1610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81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811BA"/>
  </w:style>
  <w:style w:type="paragraph" w:styleId="Pieddepage">
    <w:name w:val="footer"/>
    <w:basedOn w:val="Normal"/>
    <w:link w:val="PieddepageCar"/>
    <w:uiPriority w:val="99"/>
    <w:unhideWhenUsed/>
    <w:rsid w:val="00C81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811BA"/>
  </w:style>
  <w:style w:type="paragraph" w:styleId="Paragraphedeliste">
    <w:name w:val="List Paragraph"/>
    <w:basedOn w:val="Normal"/>
    <w:uiPriority w:val="34"/>
    <w:qFormat/>
    <w:rsid w:val="004F1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v191\OneDrive\Documents\Mod&#232;les%20Office%20personnalis&#233;s\exerciceessentiel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exerciceessentiel</Template>
  <TotalTime>0</TotalTime>
  <Pages>1</Pages>
  <Words>175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Verhoeven</dc:creator>
  <cp:keywords/>
  <dc:description/>
  <cp:lastModifiedBy>Thierry Verhoeven</cp:lastModifiedBy>
  <cp:revision>1</cp:revision>
  <dcterms:created xsi:type="dcterms:W3CDTF">2026-07-30T04:23:00Z</dcterms:created>
  <dcterms:modified xsi:type="dcterms:W3CDTF">2026-07-30T04:28:00Z</dcterms:modified>
</cp:coreProperties>
</file>